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E4C" w:rsidRDefault="004B5E4C" w:rsidP="00B56D63">
      <w:pPr>
        <w:framePr w:w="11057" w:h="3781" w:hRule="exact" w:hSpace="284" w:vSpace="284" w:wrap="around" w:vAnchor="page" w:hAnchor="page" w:x="438" w:y="577" w:anchorLock="1"/>
        <w:jc w:val="center"/>
        <w:rPr>
          <w:sz w:val="32"/>
          <w:szCs w:val="32"/>
        </w:rPr>
      </w:pPr>
      <w:r w:rsidRPr="004B5E4C">
        <w:rPr>
          <w:rFonts w:ascii="Times New Roman" w:eastAsia="Times New Roman" w:hAnsi="Times New Roman" w:cs="Times New Roman"/>
          <w:sz w:val="26"/>
          <w:szCs w:val="20"/>
          <w:lang w:val="en-GB"/>
        </w:rPr>
        <w:object w:dxaOrig="4080" w:dyaOrig="4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pt;height:43pt" o:ole="" fillcolor="window">
            <v:imagedata r:id="rId7" o:title=""/>
          </v:shape>
          <o:OLEObject Type="Embed" ProgID="Word.Picture.8" ShapeID="_x0000_i1025" DrawAspect="Content" ObjectID="_1667626062" r:id="rId8"/>
        </w:object>
      </w:r>
      <w:r w:rsidR="00B56D63" w:rsidRPr="00B56D63">
        <w:rPr>
          <w:sz w:val="32"/>
          <w:szCs w:val="32"/>
        </w:rPr>
        <w:t xml:space="preserve"> </w:t>
      </w:r>
    </w:p>
    <w:p w:rsidR="00B56D63" w:rsidRPr="00195723" w:rsidRDefault="00B56D63" w:rsidP="00B56D63">
      <w:pPr>
        <w:framePr w:w="11057" w:h="3781" w:hRule="exact" w:hSpace="284" w:vSpace="284" w:wrap="around" w:vAnchor="page" w:hAnchor="page" w:x="438" w:y="577" w:anchorLock="1"/>
        <w:jc w:val="center"/>
        <w:rPr>
          <w:rFonts w:ascii="Times New Roman" w:eastAsia="Times New Roman" w:hAnsi="Times New Roman" w:cs="Times New Roman"/>
          <w:b/>
          <w:sz w:val="40"/>
          <w:szCs w:val="20"/>
        </w:rPr>
      </w:pPr>
    </w:p>
    <w:p w:rsidR="00B56D63" w:rsidRPr="00B56D63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rFonts w:ascii="Arial" w:hAnsi="Arial" w:cs="Arial"/>
          <w:sz w:val="40"/>
          <w:szCs w:val="40"/>
        </w:rPr>
      </w:pPr>
      <w:r w:rsidRPr="00B56D63">
        <w:rPr>
          <w:sz w:val="40"/>
          <w:szCs w:val="40"/>
        </w:rPr>
        <w:t>РЕШЕНИЕ</w:t>
      </w:r>
      <w:r w:rsidR="004B5E4C" w:rsidRPr="00B56D63">
        <w:rPr>
          <w:rFonts w:ascii="Arial" w:hAnsi="Arial" w:cs="Arial"/>
          <w:sz w:val="40"/>
          <w:szCs w:val="40"/>
        </w:rPr>
        <w:t xml:space="preserve">   </w:t>
      </w:r>
    </w:p>
    <w:p w:rsidR="00B56D63" w:rsidRPr="00B56D63" w:rsidRDefault="000B7499" w:rsidP="00B56D63">
      <w:pPr>
        <w:pStyle w:val="a3"/>
        <w:framePr w:w="11057" w:h="3781" w:hRule="exact" w:hSpace="284" w:vSpace="284" w:wrap="around" w:vAnchor="page" w:hAnchor="page" w:x="438" w:y="577" w:anchorLock="1"/>
        <w:rPr>
          <w:szCs w:val="36"/>
        </w:rPr>
      </w:pPr>
      <w:r>
        <w:rPr>
          <w:szCs w:val="36"/>
        </w:rPr>
        <w:t xml:space="preserve">С Х О Д  Г </w:t>
      </w: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А Ж Д А Н</w:t>
      </w:r>
    </w:p>
    <w:p w:rsidR="00B56D63" w:rsidRPr="00632205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b w:val="0"/>
          <w:sz w:val="32"/>
          <w:szCs w:val="32"/>
        </w:rPr>
      </w:pPr>
      <w:r w:rsidRPr="00632205">
        <w:rPr>
          <w:b w:val="0"/>
          <w:sz w:val="32"/>
          <w:szCs w:val="32"/>
        </w:rPr>
        <w:t>муниципального образования  сельское поселение</w:t>
      </w:r>
    </w:p>
    <w:p w:rsidR="00B56D63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b w:val="0"/>
          <w:sz w:val="32"/>
          <w:szCs w:val="32"/>
        </w:rPr>
      </w:pPr>
      <w:r w:rsidRPr="00632205">
        <w:rPr>
          <w:b w:val="0"/>
          <w:sz w:val="32"/>
          <w:szCs w:val="32"/>
        </w:rPr>
        <w:t>«</w:t>
      </w:r>
      <w:r w:rsidR="000B7499">
        <w:rPr>
          <w:b w:val="0"/>
          <w:sz w:val="32"/>
          <w:szCs w:val="32"/>
        </w:rPr>
        <w:t>Село Слобода</w:t>
      </w:r>
      <w:r w:rsidRPr="00632205">
        <w:rPr>
          <w:b w:val="0"/>
          <w:sz w:val="32"/>
          <w:szCs w:val="32"/>
        </w:rPr>
        <w:t xml:space="preserve">» </w:t>
      </w:r>
      <w:proofErr w:type="spellStart"/>
      <w:r w:rsidRPr="00632205">
        <w:rPr>
          <w:b w:val="0"/>
          <w:sz w:val="32"/>
          <w:szCs w:val="32"/>
        </w:rPr>
        <w:t>Хвастовичского</w:t>
      </w:r>
      <w:proofErr w:type="spellEnd"/>
      <w:r w:rsidRPr="00632205">
        <w:rPr>
          <w:b w:val="0"/>
          <w:sz w:val="32"/>
          <w:szCs w:val="32"/>
        </w:rPr>
        <w:t xml:space="preserve"> </w:t>
      </w:r>
      <w:r>
        <w:rPr>
          <w:b w:val="0"/>
          <w:sz w:val="32"/>
          <w:szCs w:val="32"/>
        </w:rPr>
        <w:t>района</w:t>
      </w:r>
    </w:p>
    <w:p w:rsidR="00B56D63" w:rsidRPr="00632205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b w:val="0"/>
          <w:sz w:val="32"/>
          <w:szCs w:val="32"/>
        </w:rPr>
      </w:pPr>
    </w:p>
    <w:p w:rsidR="00B56D63" w:rsidRPr="00C0124F" w:rsidRDefault="008E2687" w:rsidP="00B56D63">
      <w:pPr>
        <w:pStyle w:val="a3"/>
        <w:framePr w:w="11057" w:h="3781" w:hRule="exact" w:hSpace="284" w:vSpace="284" w:wrap="around" w:vAnchor="page" w:hAnchor="page" w:x="438" w:y="577" w:anchorLock="1"/>
        <w:rPr>
          <w:sz w:val="28"/>
          <w:szCs w:val="28"/>
          <w:u w:val="single"/>
        </w:rPr>
      </w:pPr>
      <w:r w:rsidRPr="004A1C59">
        <w:rPr>
          <w:sz w:val="28"/>
          <w:szCs w:val="28"/>
          <w:u w:val="single"/>
        </w:rPr>
        <w:t xml:space="preserve">от    </w:t>
      </w:r>
      <w:r w:rsidR="00B574F0">
        <w:rPr>
          <w:sz w:val="28"/>
          <w:szCs w:val="28"/>
          <w:u w:val="single"/>
        </w:rPr>
        <w:t xml:space="preserve">       </w:t>
      </w:r>
      <w:r w:rsidR="000070D4">
        <w:rPr>
          <w:sz w:val="28"/>
          <w:szCs w:val="28"/>
          <w:u w:val="single"/>
        </w:rPr>
        <w:t>20</w:t>
      </w:r>
      <w:r w:rsidR="00AE7B6A">
        <w:rPr>
          <w:sz w:val="28"/>
          <w:szCs w:val="28"/>
          <w:u w:val="single"/>
        </w:rPr>
        <w:t>.1</w:t>
      </w:r>
      <w:r w:rsidR="000070D4">
        <w:rPr>
          <w:sz w:val="28"/>
          <w:szCs w:val="28"/>
          <w:u w:val="single"/>
        </w:rPr>
        <w:t>1</w:t>
      </w:r>
      <w:r w:rsidR="007C5D7C">
        <w:rPr>
          <w:sz w:val="28"/>
          <w:szCs w:val="28"/>
          <w:u w:val="single"/>
        </w:rPr>
        <w:t>.</w:t>
      </w:r>
      <w:r w:rsidR="00B574F0">
        <w:rPr>
          <w:sz w:val="28"/>
          <w:szCs w:val="28"/>
          <w:u w:val="single"/>
        </w:rPr>
        <w:t xml:space="preserve"> </w:t>
      </w:r>
      <w:r w:rsidR="00B92090" w:rsidRPr="004A1C59">
        <w:rPr>
          <w:sz w:val="28"/>
          <w:szCs w:val="28"/>
          <w:u w:val="single"/>
        </w:rPr>
        <w:t>2020</w:t>
      </w:r>
      <w:r w:rsidR="005C263B" w:rsidRPr="004A1C59">
        <w:rPr>
          <w:sz w:val="28"/>
          <w:szCs w:val="28"/>
          <w:u w:val="single"/>
        </w:rPr>
        <w:t>г.</w:t>
      </w:r>
      <w:r w:rsidR="00B56D63" w:rsidRPr="00D12D7B">
        <w:rPr>
          <w:sz w:val="28"/>
          <w:szCs w:val="28"/>
        </w:rPr>
        <w:t xml:space="preserve">                                                 </w:t>
      </w:r>
      <w:r w:rsidR="00695B64">
        <w:rPr>
          <w:sz w:val="28"/>
          <w:szCs w:val="28"/>
        </w:rPr>
        <w:t xml:space="preserve">                   </w:t>
      </w:r>
      <w:r w:rsidR="00B56D63" w:rsidRPr="00D12D7B">
        <w:rPr>
          <w:sz w:val="28"/>
          <w:szCs w:val="28"/>
        </w:rPr>
        <w:t xml:space="preserve">           </w:t>
      </w:r>
      <w:r w:rsidR="00D21226" w:rsidRPr="00D12D7B">
        <w:rPr>
          <w:sz w:val="28"/>
          <w:szCs w:val="28"/>
          <w:u w:val="single"/>
        </w:rPr>
        <w:t>№</w:t>
      </w:r>
      <w:r w:rsidR="000B7499">
        <w:rPr>
          <w:sz w:val="28"/>
          <w:szCs w:val="28"/>
          <w:u w:val="single"/>
        </w:rPr>
        <w:t>10</w:t>
      </w:r>
    </w:p>
    <w:p w:rsidR="00B56D63" w:rsidRPr="00B56D63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sz w:val="28"/>
          <w:szCs w:val="28"/>
        </w:rPr>
      </w:pPr>
    </w:p>
    <w:p w:rsidR="00B56D63" w:rsidRPr="001A057E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szCs w:val="36"/>
        </w:rPr>
      </w:pPr>
    </w:p>
    <w:p w:rsidR="004B5E4C" w:rsidRPr="00B56D63" w:rsidRDefault="004B5E4C" w:rsidP="00B56D63">
      <w:pPr>
        <w:framePr w:w="11057" w:h="3781" w:hRule="exact" w:hSpace="284" w:vSpace="284" w:wrap="around" w:vAnchor="page" w:hAnchor="page" w:x="438" w:y="577" w:anchorLock="1"/>
        <w:ind w:firstLine="851"/>
        <w:rPr>
          <w:rFonts w:ascii="Times New Roman" w:eastAsia="Times New Roman" w:hAnsi="Times New Roman" w:cs="Times New Roman"/>
          <w:sz w:val="26"/>
          <w:szCs w:val="20"/>
        </w:rPr>
      </w:pPr>
      <w:r w:rsidRPr="004B5E4C">
        <w:rPr>
          <w:rFonts w:ascii="Arial" w:eastAsia="Times New Roman" w:hAnsi="Arial" w:cs="Arial"/>
        </w:rPr>
        <w:t xml:space="preserve">                                                              </w:t>
      </w:r>
      <w:r>
        <w:rPr>
          <w:rFonts w:ascii="Arial" w:eastAsia="Times New Roman" w:hAnsi="Arial" w:cs="Arial"/>
        </w:rPr>
        <w:t xml:space="preserve">    </w:t>
      </w:r>
      <w:r w:rsidRPr="004B5E4C">
        <w:rPr>
          <w:rFonts w:ascii="Arial" w:eastAsia="Times New Roman" w:hAnsi="Arial" w:cs="Arial"/>
        </w:rPr>
        <w:t xml:space="preserve">    №</w:t>
      </w:r>
      <w:r>
        <w:rPr>
          <w:rFonts w:ascii="Arial" w:eastAsia="Times New Roman" w:hAnsi="Arial" w:cs="Arial"/>
        </w:rPr>
        <w:t xml:space="preserve"> </w:t>
      </w:r>
      <w:r w:rsidRPr="00B56D63">
        <w:rPr>
          <w:rFonts w:ascii="Arial" w:eastAsia="Times New Roman" w:hAnsi="Arial" w:cs="Arial"/>
        </w:rPr>
        <w:t>_____</w:t>
      </w:r>
    </w:p>
    <w:p w:rsidR="000070D4" w:rsidRPr="008172C5" w:rsidRDefault="000070D4" w:rsidP="000070D4">
      <w:pPr>
        <w:tabs>
          <w:tab w:val="left" w:pos="708"/>
          <w:tab w:val="right" w:pos="8306"/>
        </w:tabs>
        <w:ind w:right="-3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172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Об установлении размера стоимости движимого имущества, </w:t>
      </w:r>
    </w:p>
    <w:p w:rsidR="000070D4" w:rsidRPr="008172C5" w:rsidRDefault="000070D4" w:rsidP="000070D4">
      <w:pPr>
        <w:tabs>
          <w:tab w:val="left" w:pos="708"/>
          <w:tab w:val="right" w:pos="8306"/>
        </w:tabs>
        <w:ind w:right="-3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172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подлежащего учету в реестре муниципального имущества </w:t>
      </w:r>
    </w:p>
    <w:p w:rsidR="000070D4" w:rsidRPr="008172C5" w:rsidRDefault="000070D4" w:rsidP="000070D4">
      <w:pPr>
        <w:tabs>
          <w:tab w:val="left" w:pos="708"/>
          <w:tab w:val="right" w:pos="8306"/>
        </w:tabs>
        <w:ind w:right="-3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172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муниципального образования сельское поселение «</w:t>
      </w:r>
      <w:r w:rsidR="000B74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Село Слобода</w:t>
      </w:r>
      <w:r w:rsidRPr="008172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0070D4" w:rsidRPr="008172C5" w:rsidRDefault="000070D4" w:rsidP="00051E82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1E82" w:rsidRDefault="000070D4" w:rsidP="00051E82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72C5">
        <w:rPr>
          <w:rFonts w:ascii="Times New Roman" w:hAnsi="Times New Roman" w:cs="Times New Roman"/>
          <w:sz w:val="24"/>
          <w:szCs w:val="24"/>
        </w:rPr>
        <w:t xml:space="preserve">В соответствии с частью 5 статьи 51 Федерального закона от 06.10.2003 № 131-ФЗ «Об общих принципах организации местного самоуправления в Российской Федерации», пунктом 2 Порядка ведения органами местного самоуправления реестров муниципального имущества, утвержденного приказом Министерства экономического развития Российской Федерации от 30.08.2011 № 424, </w:t>
      </w:r>
      <w:r w:rsidRPr="00EE5E57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r w:rsidR="00EE5E57" w:rsidRPr="00EE5E57">
        <w:rPr>
          <w:rFonts w:ascii="Times New Roman" w:hAnsi="Times New Roman" w:cs="Times New Roman"/>
          <w:sz w:val="24"/>
          <w:szCs w:val="24"/>
        </w:rPr>
        <w:t xml:space="preserve"> Устав</w:t>
      </w:r>
      <w:r w:rsidR="003E305E">
        <w:rPr>
          <w:rFonts w:ascii="Times New Roman" w:hAnsi="Times New Roman" w:cs="Times New Roman"/>
          <w:sz w:val="24"/>
          <w:szCs w:val="24"/>
        </w:rPr>
        <w:t>ом</w:t>
      </w:r>
      <w:r w:rsidRPr="00EE5E57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8172C5">
        <w:rPr>
          <w:rFonts w:ascii="Times New Roman" w:hAnsi="Times New Roman" w:cs="Times New Roman"/>
          <w:sz w:val="24"/>
          <w:szCs w:val="24"/>
        </w:rPr>
        <w:t xml:space="preserve"> о</w:t>
      </w:r>
      <w:r w:rsidR="00DE7EBD">
        <w:rPr>
          <w:rFonts w:ascii="Times New Roman" w:hAnsi="Times New Roman" w:cs="Times New Roman"/>
          <w:sz w:val="24"/>
          <w:szCs w:val="24"/>
        </w:rPr>
        <w:t xml:space="preserve">бразования  сельское поселение </w:t>
      </w:r>
      <w:r w:rsidRPr="008172C5">
        <w:rPr>
          <w:rFonts w:ascii="Times New Roman" w:hAnsi="Times New Roman" w:cs="Times New Roman"/>
          <w:sz w:val="24"/>
          <w:szCs w:val="24"/>
        </w:rPr>
        <w:t xml:space="preserve"> «</w:t>
      </w:r>
      <w:r w:rsidR="000B7499">
        <w:rPr>
          <w:rFonts w:ascii="Times New Roman" w:hAnsi="Times New Roman" w:cs="Times New Roman"/>
          <w:sz w:val="24"/>
          <w:szCs w:val="24"/>
        </w:rPr>
        <w:t>Село Слобода</w:t>
      </w:r>
      <w:r w:rsidRPr="008172C5">
        <w:rPr>
          <w:rFonts w:ascii="Times New Roman" w:hAnsi="Times New Roman" w:cs="Times New Roman"/>
          <w:sz w:val="24"/>
          <w:szCs w:val="24"/>
        </w:rPr>
        <w:t>»</w:t>
      </w:r>
      <w:r w:rsidR="00DE7EBD">
        <w:rPr>
          <w:rFonts w:ascii="Times New Roman" w:hAnsi="Times New Roman" w:cs="Times New Roman"/>
          <w:sz w:val="24"/>
          <w:szCs w:val="24"/>
        </w:rPr>
        <w:t>,</w:t>
      </w:r>
      <w:r w:rsidRPr="008172C5">
        <w:rPr>
          <w:rFonts w:ascii="Times New Roman" w:hAnsi="Times New Roman" w:cs="Times New Roman"/>
          <w:sz w:val="24"/>
          <w:szCs w:val="24"/>
        </w:rPr>
        <w:t xml:space="preserve">  </w:t>
      </w:r>
      <w:r w:rsidR="003E305E">
        <w:rPr>
          <w:rFonts w:ascii="Times New Roman" w:hAnsi="Times New Roman" w:cs="Times New Roman"/>
          <w:sz w:val="24"/>
          <w:szCs w:val="24"/>
        </w:rPr>
        <w:t>Сход граждан, осуществляющий полномочия представительного органа муниципального образования</w:t>
      </w:r>
      <w:r w:rsidR="00E45480" w:rsidRPr="008172C5">
        <w:rPr>
          <w:rFonts w:ascii="Times New Roman" w:hAnsi="Times New Roman" w:cs="Times New Roman"/>
          <w:sz w:val="24"/>
          <w:szCs w:val="24"/>
        </w:rPr>
        <w:t xml:space="preserve"> </w:t>
      </w:r>
      <w:r w:rsidR="00024199" w:rsidRPr="008172C5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E45480" w:rsidRPr="008172C5">
        <w:rPr>
          <w:rFonts w:ascii="Times New Roman" w:hAnsi="Times New Roman" w:cs="Times New Roman"/>
          <w:sz w:val="24"/>
          <w:szCs w:val="24"/>
        </w:rPr>
        <w:t>го</w:t>
      </w:r>
      <w:r w:rsidR="00051E82" w:rsidRPr="008172C5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E45480" w:rsidRPr="008172C5">
        <w:rPr>
          <w:rFonts w:ascii="Times New Roman" w:hAnsi="Times New Roman" w:cs="Times New Roman"/>
          <w:sz w:val="24"/>
          <w:szCs w:val="24"/>
        </w:rPr>
        <w:t>я</w:t>
      </w:r>
      <w:r w:rsidR="00051E82" w:rsidRPr="008172C5">
        <w:rPr>
          <w:rFonts w:ascii="Times New Roman" w:hAnsi="Times New Roman" w:cs="Times New Roman"/>
          <w:sz w:val="24"/>
          <w:szCs w:val="24"/>
        </w:rPr>
        <w:t xml:space="preserve">  «</w:t>
      </w:r>
      <w:r w:rsidR="000B7499">
        <w:rPr>
          <w:rFonts w:ascii="Times New Roman" w:hAnsi="Times New Roman" w:cs="Times New Roman"/>
          <w:sz w:val="24"/>
          <w:szCs w:val="24"/>
        </w:rPr>
        <w:t>Село</w:t>
      </w:r>
      <w:proofErr w:type="gramEnd"/>
      <w:r w:rsidR="000B7499">
        <w:rPr>
          <w:rFonts w:ascii="Times New Roman" w:hAnsi="Times New Roman" w:cs="Times New Roman"/>
          <w:sz w:val="24"/>
          <w:szCs w:val="24"/>
        </w:rPr>
        <w:t xml:space="preserve"> Слобода</w:t>
      </w:r>
      <w:r w:rsidR="00051E82" w:rsidRPr="00D548AC">
        <w:rPr>
          <w:rFonts w:ascii="Times New Roman" w:hAnsi="Times New Roman" w:cs="Times New Roman"/>
          <w:sz w:val="24"/>
          <w:szCs w:val="24"/>
        </w:rPr>
        <w:t>»</w:t>
      </w:r>
    </w:p>
    <w:p w:rsidR="00024199" w:rsidRPr="00D548AC" w:rsidRDefault="00024199" w:rsidP="00051E82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95723" w:rsidRPr="00D548AC" w:rsidRDefault="003E305E" w:rsidP="00195723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</w:t>
      </w:r>
      <w:r w:rsidR="00195723" w:rsidRPr="00D548AC">
        <w:rPr>
          <w:rFonts w:ascii="Times New Roman" w:hAnsi="Times New Roman" w:cs="Times New Roman"/>
          <w:b/>
          <w:sz w:val="24"/>
          <w:szCs w:val="24"/>
        </w:rPr>
        <w:t>:</w:t>
      </w:r>
    </w:p>
    <w:p w:rsidR="00020206" w:rsidRPr="00B161FF" w:rsidRDefault="00020206" w:rsidP="00B161FF">
      <w:pPr>
        <w:pStyle w:val="a5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70D4" w:rsidRPr="008172C5" w:rsidRDefault="000070D4" w:rsidP="000070D4">
      <w:pPr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Pr="008172C5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Установить, что включению в реестр муниципального имущества  муниципального образования сельское поселение «</w:t>
      </w:r>
      <w:r w:rsidR="000B7499">
        <w:rPr>
          <w:rFonts w:ascii="Times New Roman" w:eastAsia="Times New Roman" w:hAnsi="Times New Roman" w:cs="Times New Roman"/>
          <w:color w:val="000000"/>
          <w:sz w:val="24"/>
          <w:szCs w:val="24"/>
        </w:rPr>
        <w:t>Село Слобода</w:t>
      </w:r>
      <w:r w:rsidRPr="008172C5">
        <w:rPr>
          <w:rFonts w:ascii="Times New Roman" w:eastAsia="Times New Roman" w:hAnsi="Times New Roman" w:cs="Times New Roman"/>
          <w:color w:val="000000"/>
          <w:sz w:val="24"/>
          <w:szCs w:val="24"/>
        </w:rPr>
        <w:t>»  подлежит находящееся в собственности муниципального образования сельское поселение «</w:t>
      </w:r>
      <w:r w:rsidR="000B7499">
        <w:rPr>
          <w:rFonts w:ascii="Times New Roman" w:eastAsia="Times New Roman" w:hAnsi="Times New Roman" w:cs="Times New Roman"/>
          <w:color w:val="000000"/>
          <w:sz w:val="24"/>
          <w:szCs w:val="24"/>
        </w:rPr>
        <w:t>Село Слобода</w:t>
      </w:r>
      <w:r w:rsidRPr="008172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движимое имущество, стоимость </w:t>
      </w:r>
      <w:r w:rsidRPr="005655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которого </w:t>
      </w:r>
      <w:r w:rsidR="00941B21">
        <w:rPr>
          <w:rFonts w:ascii="Times New Roman" w:eastAsia="Times New Roman" w:hAnsi="Times New Roman" w:cs="Times New Roman"/>
          <w:color w:val="000000"/>
          <w:sz w:val="24"/>
          <w:szCs w:val="24"/>
        </w:rPr>
        <w:t>превышает  3</w:t>
      </w:r>
      <w:r w:rsidR="00EE5E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000</w:t>
      </w:r>
      <w:r w:rsidRPr="005655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</w:t>
      </w:r>
      <w:r w:rsidR="00941B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(три</w:t>
      </w:r>
      <w:r w:rsidR="00EE5E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тысяч</w:t>
      </w:r>
      <w:r w:rsidR="00941B2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EE5E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00 коп.)</w:t>
      </w:r>
      <w:r w:rsidRPr="0056552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070D4" w:rsidRPr="008172C5" w:rsidRDefault="000070D4" w:rsidP="000070D4">
      <w:pPr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C5">
        <w:rPr>
          <w:rFonts w:ascii="Times New Roman" w:eastAsia="Times New Roman" w:hAnsi="Times New Roman" w:cs="Times New Roman"/>
          <w:color w:val="000000"/>
          <w:sz w:val="24"/>
          <w:szCs w:val="24"/>
        </w:rPr>
        <w:t>2. Установить, что находящиеся в собственности</w:t>
      </w:r>
      <w:r w:rsidRPr="008172C5">
        <w:rPr>
          <w:sz w:val="24"/>
          <w:szCs w:val="24"/>
        </w:rPr>
        <w:t xml:space="preserve"> </w:t>
      </w:r>
      <w:r w:rsidRPr="008172C5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муниципального образования сельское поселение «</w:t>
      </w:r>
      <w:r w:rsidR="000B7499">
        <w:rPr>
          <w:rFonts w:ascii="Times New Roman" w:eastAsia="Times New Roman" w:hAnsi="Times New Roman" w:cs="Times New Roman"/>
          <w:color w:val="000000"/>
          <w:sz w:val="24"/>
          <w:szCs w:val="24"/>
        </w:rPr>
        <w:t>Село Слобода</w:t>
      </w:r>
      <w:r w:rsidRPr="008172C5">
        <w:rPr>
          <w:rFonts w:ascii="Times New Roman" w:eastAsia="Times New Roman" w:hAnsi="Times New Roman" w:cs="Times New Roman"/>
          <w:color w:val="000000"/>
          <w:sz w:val="24"/>
          <w:szCs w:val="24"/>
        </w:rPr>
        <w:t>» акции, доли (вклады) в уставном (складочном) капитале хозяйственного общества или товарищества подлежат включению в реестр муниципального имущества муниципального образования сельское поселение «</w:t>
      </w:r>
      <w:r w:rsidR="000B7499">
        <w:rPr>
          <w:rFonts w:ascii="Times New Roman" w:eastAsia="Times New Roman" w:hAnsi="Times New Roman" w:cs="Times New Roman"/>
          <w:color w:val="000000"/>
          <w:sz w:val="24"/>
          <w:szCs w:val="24"/>
        </w:rPr>
        <w:t>Село Слобода</w:t>
      </w:r>
      <w:r w:rsidRPr="008172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независимо от их стоимости. </w:t>
      </w:r>
    </w:p>
    <w:p w:rsidR="000070D4" w:rsidRPr="0056552D" w:rsidRDefault="000070D4" w:rsidP="000070D4">
      <w:pPr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Par12"/>
      <w:bookmarkEnd w:id="0"/>
      <w:r w:rsidRPr="008172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proofErr w:type="gramStart"/>
      <w:r w:rsidRPr="008172C5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Установить, что включению в реестр муниципального имущества муниципального образования сельское поселение «</w:t>
      </w:r>
      <w:r w:rsidR="000B7499">
        <w:rPr>
          <w:rFonts w:ascii="Times New Roman" w:eastAsia="Times New Roman" w:hAnsi="Times New Roman" w:cs="Times New Roman"/>
          <w:color w:val="000000"/>
          <w:sz w:val="24"/>
          <w:szCs w:val="24"/>
        </w:rPr>
        <w:t>Село Слобода</w:t>
      </w:r>
      <w:r w:rsidRPr="008172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подлежат принятые к бухгалтерскому учету подарки, стоимость которых превышает три тысячи рублей, полученные лицами, замещающими муниципальные должности, муниципальными служащими </w:t>
      </w:r>
      <w:r w:rsidRPr="0056552D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муниципального образования сельское поселение «</w:t>
      </w:r>
      <w:r w:rsidR="000B7499">
        <w:rPr>
          <w:rFonts w:ascii="Times New Roman" w:eastAsia="Times New Roman" w:hAnsi="Times New Roman" w:cs="Times New Roman"/>
          <w:color w:val="000000"/>
          <w:sz w:val="24"/>
          <w:szCs w:val="24"/>
        </w:rPr>
        <w:t>Село Слобода</w:t>
      </w:r>
      <w:r w:rsidRPr="0056552D">
        <w:rPr>
          <w:rFonts w:ascii="Times New Roman" w:eastAsia="Times New Roman" w:hAnsi="Times New Roman" w:cs="Times New Roman"/>
          <w:color w:val="000000"/>
          <w:sz w:val="24"/>
          <w:szCs w:val="24"/>
        </w:rPr>
        <w:t>» в связи с протокольными мероприятиями, со служебными командировками и с другими официальными мероприятиями.</w:t>
      </w:r>
      <w:proofErr w:type="gramEnd"/>
    </w:p>
    <w:p w:rsidR="000070D4" w:rsidRDefault="000070D4" w:rsidP="000070D4">
      <w:pPr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552D">
        <w:rPr>
          <w:rFonts w:ascii="Times New Roman" w:eastAsia="Times New Roman" w:hAnsi="Times New Roman" w:cs="Times New Roman"/>
          <w:color w:val="000000"/>
          <w:sz w:val="24"/>
          <w:szCs w:val="24"/>
        </w:rPr>
        <w:t>4. Настоящее решение вступает в силу со дня  его обнародования.</w:t>
      </w:r>
    </w:p>
    <w:p w:rsidR="00EE5E57" w:rsidRPr="00EE5E57" w:rsidRDefault="00EE5E57" w:rsidP="000070D4">
      <w:pPr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0206" w:rsidRPr="008172C5" w:rsidRDefault="000070D4" w:rsidP="000070D4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2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20206" w:rsidRPr="00D71878" w:rsidRDefault="00020206" w:rsidP="0002020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A0AEB" w:rsidRPr="005A0AEB" w:rsidRDefault="005A0AEB" w:rsidP="005A0AE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A0AEB">
        <w:rPr>
          <w:rFonts w:ascii="Times New Roman" w:hAnsi="Times New Roman" w:cs="Times New Roman"/>
          <w:b/>
          <w:sz w:val="26"/>
          <w:szCs w:val="26"/>
        </w:rPr>
        <w:t xml:space="preserve">Глава  сельского поселения </w:t>
      </w:r>
    </w:p>
    <w:p w:rsidR="005A0AEB" w:rsidRPr="005A0AEB" w:rsidRDefault="005A0AEB" w:rsidP="005A0AE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A0AEB">
        <w:rPr>
          <w:rFonts w:ascii="Times New Roman" w:hAnsi="Times New Roman" w:cs="Times New Roman"/>
          <w:b/>
          <w:sz w:val="26"/>
          <w:szCs w:val="26"/>
        </w:rPr>
        <w:t>«</w:t>
      </w:r>
      <w:r w:rsidR="000B7499">
        <w:rPr>
          <w:rFonts w:ascii="Times New Roman" w:hAnsi="Times New Roman" w:cs="Times New Roman"/>
          <w:b/>
          <w:sz w:val="26"/>
          <w:szCs w:val="26"/>
        </w:rPr>
        <w:t>Село Слобода</w:t>
      </w:r>
      <w:r w:rsidRPr="005A0AEB">
        <w:rPr>
          <w:rFonts w:ascii="Times New Roman" w:hAnsi="Times New Roman" w:cs="Times New Roman"/>
          <w:b/>
          <w:sz w:val="26"/>
          <w:szCs w:val="26"/>
        </w:rPr>
        <w:t xml:space="preserve">»                                                                          </w:t>
      </w:r>
      <w:r w:rsidR="003E305E">
        <w:rPr>
          <w:rFonts w:ascii="Times New Roman" w:hAnsi="Times New Roman" w:cs="Times New Roman"/>
          <w:b/>
          <w:sz w:val="26"/>
          <w:szCs w:val="26"/>
        </w:rPr>
        <w:t>Т.И.Васякина</w:t>
      </w:r>
      <w:bookmarkStart w:id="1" w:name="_GoBack"/>
      <w:bookmarkEnd w:id="1"/>
    </w:p>
    <w:p w:rsidR="00195723" w:rsidRPr="007655B4" w:rsidRDefault="001957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195723" w:rsidRPr="007655B4" w:rsidSect="007A2A8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164D"/>
    <w:multiLevelType w:val="hybridMultilevel"/>
    <w:tmpl w:val="D2C2D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63A8C"/>
    <w:multiLevelType w:val="hybridMultilevel"/>
    <w:tmpl w:val="531A6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352FE"/>
    <w:multiLevelType w:val="hybridMultilevel"/>
    <w:tmpl w:val="E034AA92"/>
    <w:lvl w:ilvl="0" w:tplc="9F667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9324DC"/>
    <w:multiLevelType w:val="hybridMultilevel"/>
    <w:tmpl w:val="B8C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5484E"/>
    <w:multiLevelType w:val="hybridMultilevel"/>
    <w:tmpl w:val="DBA8645E"/>
    <w:lvl w:ilvl="0" w:tplc="DE5AC4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F784348"/>
    <w:multiLevelType w:val="hybridMultilevel"/>
    <w:tmpl w:val="1B141FA4"/>
    <w:lvl w:ilvl="0" w:tplc="F5AE9D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FDC4E6E"/>
    <w:multiLevelType w:val="hybridMultilevel"/>
    <w:tmpl w:val="F8520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00334"/>
    <w:multiLevelType w:val="hybridMultilevel"/>
    <w:tmpl w:val="1E842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372E95"/>
    <w:multiLevelType w:val="hybridMultilevel"/>
    <w:tmpl w:val="DF8A452C"/>
    <w:lvl w:ilvl="0" w:tplc="9BF0C9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12E0F6F"/>
    <w:multiLevelType w:val="hybridMultilevel"/>
    <w:tmpl w:val="03C60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3E0F49"/>
    <w:multiLevelType w:val="hybridMultilevel"/>
    <w:tmpl w:val="98B86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BA21ED"/>
    <w:multiLevelType w:val="hybridMultilevel"/>
    <w:tmpl w:val="DA744662"/>
    <w:lvl w:ilvl="0" w:tplc="9A86B5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F02922"/>
    <w:multiLevelType w:val="hybridMultilevel"/>
    <w:tmpl w:val="A1FCBEA0"/>
    <w:lvl w:ilvl="0" w:tplc="D6C6F7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5106DAF"/>
    <w:multiLevelType w:val="hybridMultilevel"/>
    <w:tmpl w:val="419A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7251C4"/>
    <w:multiLevelType w:val="hybridMultilevel"/>
    <w:tmpl w:val="74C072EC"/>
    <w:lvl w:ilvl="0" w:tplc="DBDC27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1"/>
  </w:num>
  <w:num w:numId="8">
    <w:abstractNumId w:val="10"/>
  </w:num>
  <w:num w:numId="9">
    <w:abstractNumId w:val="13"/>
  </w:num>
  <w:num w:numId="10">
    <w:abstractNumId w:val="9"/>
  </w:num>
  <w:num w:numId="11">
    <w:abstractNumId w:val="12"/>
  </w:num>
  <w:num w:numId="12">
    <w:abstractNumId w:val="7"/>
  </w:num>
  <w:num w:numId="13">
    <w:abstractNumId w:val="8"/>
  </w:num>
  <w:num w:numId="14">
    <w:abstractNumId w:val="11"/>
  </w:num>
  <w:num w:numId="15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attachedTemplate r:id="rId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723"/>
    <w:rsid w:val="00003A68"/>
    <w:rsid w:val="000070D4"/>
    <w:rsid w:val="00020206"/>
    <w:rsid w:val="00024199"/>
    <w:rsid w:val="00030174"/>
    <w:rsid w:val="00031E7C"/>
    <w:rsid w:val="000409AE"/>
    <w:rsid w:val="00050EEA"/>
    <w:rsid w:val="00051E82"/>
    <w:rsid w:val="00055B4B"/>
    <w:rsid w:val="00060017"/>
    <w:rsid w:val="00075BD4"/>
    <w:rsid w:val="00082836"/>
    <w:rsid w:val="00083DEF"/>
    <w:rsid w:val="00085BC3"/>
    <w:rsid w:val="0008795E"/>
    <w:rsid w:val="000A6AC9"/>
    <w:rsid w:val="000B2091"/>
    <w:rsid w:val="000B61C8"/>
    <w:rsid w:val="000B7499"/>
    <w:rsid w:val="000C2C5D"/>
    <w:rsid w:val="000C7B85"/>
    <w:rsid w:val="000E4B81"/>
    <w:rsid w:val="000E7A5E"/>
    <w:rsid w:val="000F04FA"/>
    <w:rsid w:val="000F31A9"/>
    <w:rsid w:val="0010537B"/>
    <w:rsid w:val="001148E3"/>
    <w:rsid w:val="00124AEB"/>
    <w:rsid w:val="00137454"/>
    <w:rsid w:val="00154FE0"/>
    <w:rsid w:val="00175F9F"/>
    <w:rsid w:val="00177C9B"/>
    <w:rsid w:val="00182CA6"/>
    <w:rsid w:val="00193710"/>
    <w:rsid w:val="00195723"/>
    <w:rsid w:val="001C6928"/>
    <w:rsid w:val="001D1977"/>
    <w:rsid w:val="001E5C19"/>
    <w:rsid w:val="001F2A69"/>
    <w:rsid w:val="002137E9"/>
    <w:rsid w:val="00223841"/>
    <w:rsid w:val="00225B3B"/>
    <w:rsid w:val="00241673"/>
    <w:rsid w:val="00260A4C"/>
    <w:rsid w:val="002976A9"/>
    <w:rsid w:val="002A42BF"/>
    <w:rsid w:val="002B5B40"/>
    <w:rsid w:val="002E7A2A"/>
    <w:rsid w:val="00304CFF"/>
    <w:rsid w:val="0030511F"/>
    <w:rsid w:val="00314442"/>
    <w:rsid w:val="00323481"/>
    <w:rsid w:val="00326F63"/>
    <w:rsid w:val="00330FB3"/>
    <w:rsid w:val="00333FC0"/>
    <w:rsid w:val="00355153"/>
    <w:rsid w:val="00365BFF"/>
    <w:rsid w:val="00370820"/>
    <w:rsid w:val="00386B62"/>
    <w:rsid w:val="0039227F"/>
    <w:rsid w:val="003A6292"/>
    <w:rsid w:val="003B2F71"/>
    <w:rsid w:val="003D1E9B"/>
    <w:rsid w:val="003D33C4"/>
    <w:rsid w:val="003D53EB"/>
    <w:rsid w:val="003E1A00"/>
    <w:rsid w:val="003E305E"/>
    <w:rsid w:val="003F4271"/>
    <w:rsid w:val="003F736E"/>
    <w:rsid w:val="004200A0"/>
    <w:rsid w:val="00423B18"/>
    <w:rsid w:val="00433441"/>
    <w:rsid w:val="00445900"/>
    <w:rsid w:val="00447772"/>
    <w:rsid w:val="0046408C"/>
    <w:rsid w:val="004707D0"/>
    <w:rsid w:val="00485113"/>
    <w:rsid w:val="004A04A5"/>
    <w:rsid w:val="004A1C59"/>
    <w:rsid w:val="004A39AF"/>
    <w:rsid w:val="004B5E4C"/>
    <w:rsid w:val="004C3D9F"/>
    <w:rsid w:val="004D24FC"/>
    <w:rsid w:val="004D6FF9"/>
    <w:rsid w:val="004E18A6"/>
    <w:rsid w:val="004F615E"/>
    <w:rsid w:val="00500AF9"/>
    <w:rsid w:val="00520C59"/>
    <w:rsid w:val="00533F54"/>
    <w:rsid w:val="00534709"/>
    <w:rsid w:val="005368A3"/>
    <w:rsid w:val="005409C1"/>
    <w:rsid w:val="005446D2"/>
    <w:rsid w:val="00545665"/>
    <w:rsid w:val="005468E0"/>
    <w:rsid w:val="00555C00"/>
    <w:rsid w:val="00561D10"/>
    <w:rsid w:val="00563645"/>
    <w:rsid w:val="00563B8B"/>
    <w:rsid w:val="0056552D"/>
    <w:rsid w:val="005800EA"/>
    <w:rsid w:val="005A0AEB"/>
    <w:rsid w:val="005A1718"/>
    <w:rsid w:val="005A1B3E"/>
    <w:rsid w:val="005B2E25"/>
    <w:rsid w:val="005C0B30"/>
    <w:rsid w:val="005C263B"/>
    <w:rsid w:val="005C2756"/>
    <w:rsid w:val="005E2A14"/>
    <w:rsid w:val="0060719C"/>
    <w:rsid w:val="00612BF2"/>
    <w:rsid w:val="00626E45"/>
    <w:rsid w:val="0062726D"/>
    <w:rsid w:val="0064277A"/>
    <w:rsid w:val="00680A9E"/>
    <w:rsid w:val="006907E8"/>
    <w:rsid w:val="00691720"/>
    <w:rsid w:val="006920C7"/>
    <w:rsid w:val="00693E5A"/>
    <w:rsid w:val="00695B64"/>
    <w:rsid w:val="006B4913"/>
    <w:rsid w:val="006C2EB9"/>
    <w:rsid w:val="006E49BE"/>
    <w:rsid w:val="0070283E"/>
    <w:rsid w:val="00710804"/>
    <w:rsid w:val="00732EE6"/>
    <w:rsid w:val="00734A17"/>
    <w:rsid w:val="00740028"/>
    <w:rsid w:val="0074546A"/>
    <w:rsid w:val="0076178E"/>
    <w:rsid w:val="007630A3"/>
    <w:rsid w:val="00763144"/>
    <w:rsid w:val="007648EC"/>
    <w:rsid w:val="007655B4"/>
    <w:rsid w:val="00770FE6"/>
    <w:rsid w:val="00775783"/>
    <w:rsid w:val="00775C91"/>
    <w:rsid w:val="007820F9"/>
    <w:rsid w:val="007857B3"/>
    <w:rsid w:val="007944A0"/>
    <w:rsid w:val="00797A24"/>
    <w:rsid w:val="007A2A88"/>
    <w:rsid w:val="007A51EE"/>
    <w:rsid w:val="007C5D7C"/>
    <w:rsid w:val="007D3198"/>
    <w:rsid w:val="007D7DEF"/>
    <w:rsid w:val="007E66A9"/>
    <w:rsid w:val="007F3544"/>
    <w:rsid w:val="008051EA"/>
    <w:rsid w:val="008172C5"/>
    <w:rsid w:val="00821781"/>
    <w:rsid w:val="00825BDA"/>
    <w:rsid w:val="00827A19"/>
    <w:rsid w:val="00842BC6"/>
    <w:rsid w:val="0086429D"/>
    <w:rsid w:val="0087329A"/>
    <w:rsid w:val="00881922"/>
    <w:rsid w:val="00885936"/>
    <w:rsid w:val="00893578"/>
    <w:rsid w:val="0089579F"/>
    <w:rsid w:val="008A7F30"/>
    <w:rsid w:val="008D62B6"/>
    <w:rsid w:val="008E2687"/>
    <w:rsid w:val="008E3DB4"/>
    <w:rsid w:val="0092746C"/>
    <w:rsid w:val="00932502"/>
    <w:rsid w:val="00941B21"/>
    <w:rsid w:val="0095153E"/>
    <w:rsid w:val="009519BB"/>
    <w:rsid w:val="00955D7D"/>
    <w:rsid w:val="00956F6F"/>
    <w:rsid w:val="00966B48"/>
    <w:rsid w:val="00974DF9"/>
    <w:rsid w:val="0098240F"/>
    <w:rsid w:val="0098280F"/>
    <w:rsid w:val="00990FB3"/>
    <w:rsid w:val="009A1B68"/>
    <w:rsid w:val="009A242A"/>
    <w:rsid w:val="009A553F"/>
    <w:rsid w:val="009D2255"/>
    <w:rsid w:val="009E07E1"/>
    <w:rsid w:val="009F15ED"/>
    <w:rsid w:val="00A137C9"/>
    <w:rsid w:val="00A257C5"/>
    <w:rsid w:val="00A37777"/>
    <w:rsid w:val="00A441B6"/>
    <w:rsid w:val="00A526A8"/>
    <w:rsid w:val="00A526FD"/>
    <w:rsid w:val="00A6101A"/>
    <w:rsid w:val="00A66326"/>
    <w:rsid w:val="00A770A4"/>
    <w:rsid w:val="00AA32FE"/>
    <w:rsid w:val="00AA6840"/>
    <w:rsid w:val="00AB0891"/>
    <w:rsid w:val="00AE2605"/>
    <w:rsid w:val="00AE7B6A"/>
    <w:rsid w:val="00B15E14"/>
    <w:rsid w:val="00B161FF"/>
    <w:rsid w:val="00B34CB1"/>
    <w:rsid w:val="00B34FE7"/>
    <w:rsid w:val="00B37099"/>
    <w:rsid w:val="00B5145F"/>
    <w:rsid w:val="00B55807"/>
    <w:rsid w:val="00B56489"/>
    <w:rsid w:val="00B56D63"/>
    <w:rsid w:val="00B574F0"/>
    <w:rsid w:val="00B578C3"/>
    <w:rsid w:val="00B64B5E"/>
    <w:rsid w:val="00B66083"/>
    <w:rsid w:val="00B83A9D"/>
    <w:rsid w:val="00B853D0"/>
    <w:rsid w:val="00B901D0"/>
    <w:rsid w:val="00B92090"/>
    <w:rsid w:val="00B93A51"/>
    <w:rsid w:val="00B9511C"/>
    <w:rsid w:val="00B967C5"/>
    <w:rsid w:val="00BB27B8"/>
    <w:rsid w:val="00BB659E"/>
    <w:rsid w:val="00BC2461"/>
    <w:rsid w:val="00BD196B"/>
    <w:rsid w:val="00BD66F1"/>
    <w:rsid w:val="00BF0D97"/>
    <w:rsid w:val="00C0124F"/>
    <w:rsid w:val="00C05B0D"/>
    <w:rsid w:val="00C108A1"/>
    <w:rsid w:val="00C25D78"/>
    <w:rsid w:val="00C35F11"/>
    <w:rsid w:val="00C42FFB"/>
    <w:rsid w:val="00C711FD"/>
    <w:rsid w:val="00C75ED6"/>
    <w:rsid w:val="00C9124C"/>
    <w:rsid w:val="00CB0963"/>
    <w:rsid w:val="00CB270B"/>
    <w:rsid w:val="00CB4F09"/>
    <w:rsid w:val="00CB6051"/>
    <w:rsid w:val="00CC5CD5"/>
    <w:rsid w:val="00CD56D3"/>
    <w:rsid w:val="00CF2AAF"/>
    <w:rsid w:val="00CF7949"/>
    <w:rsid w:val="00D059D3"/>
    <w:rsid w:val="00D12D7B"/>
    <w:rsid w:val="00D20C50"/>
    <w:rsid w:val="00D20FE8"/>
    <w:rsid w:val="00D21226"/>
    <w:rsid w:val="00D276C2"/>
    <w:rsid w:val="00D30843"/>
    <w:rsid w:val="00D30BC5"/>
    <w:rsid w:val="00D521F0"/>
    <w:rsid w:val="00D548AC"/>
    <w:rsid w:val="00D71878"/>
    <w:rsid w:val="00D7633E"/>
    <w:rsid w:val="00DB41C8"/>
    <w:rsid w:val="00DC40BF"/>
    <w:rsid w:val="00DC753E"/>
    <w:rsid w:val="00DD6295"/>
    <w:rsid w:val="00DE12D3"/>
    <w:rsid w:val="00DE5CD3"/>
    <w:rsid w:val="00DE7EBD"/>
    <w:rsid w:val="00DF5EEA"/>
    <w:rsid w:val="00DF6852"/>
    <w:rsid w:val="00E142F5"/>
    <w:rsid w:val="00E15E53"/>
    <w:rsid w:val="00E22BAE"/>
    <w:rsid w:val="00E34228"/>
    <w:rsid w:val="00E40ABF"/>
    <w:rsid w:val="00E45480"/>
    <w:rsid w:val="00E66C13"/>
    <w:rsid w:val="00E67869"/>
    <w:rsid w:val="00E7732E"/>
    <w:rsid w:val="00E906CB"/>
    <w:rsid w:val="00E914EE"/>
    <w:rsid w:val="00E9742B"/>
    <w:rsid w:val="00EA2E22"/>
    <w:rsid w:val="00EA3ADF"/>
    <w:rsid w:val="00EA501E"/>
    <w:rsid w:val="00EA7252"/>
    <w:rsid w:val="00EC388F"/>
    <w:rsid w:val="00EE3420"/>
    <w:rsid w:val="00EE5E57"/>
    <w:rsid w:val="00EF043E"/>
    <w:rsid w:val="00EF28EE"/>
    <w:rsid w:val="00F0322A"/>
    <w:rsid w:val="00F04A3F"/>
    <w:rsid w:val="00F27DB0"/>
    <w:rsid w:val="00F34D8E"/>
    <w:rsid w:val="00F76CDD"/>
    <w:rsid w:val="00F92220"/>
    <w:rsid w:val="00FA5110"/>
    <w:rsid w:val="00FD7201"/>
    <w:rsid w:val="00FE0603"/>
    <w:rsid w:val="00FE3405"/>
    <w:rsid w:val="00FF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56D63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B56D63"/>
    <w:rPr>
      <w:rFonts w:ascii="Times New Roman" w:eastAsia="Times New Roman" w:hAnsi="Times New Roman" w:cs="Times New Roman"/>
      <w:b/>
      <w:sz w:val="36"/>
      <w:szCs w:val="20"/>
    </w:rPr>
  </w:style>
  <w:style w:type="paragraph" w:styleId="a5">
    <w:name w:val="List Paragraph"/>
    <w:basedOn w:val="a"/>
    <w:uiPriority w:val="34"/>
    <w:qFormat/>
    <w:rsid w:val="0019572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6A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6AC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DC40BF"/>
  </w:style>
  <w:style w:type="paragraph" w:customStyle="1" w:styleId="ConsNonformat">
    <w:name w:val="ConsNonformat"/>
    <w:rsid w:val="00E914E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734A17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20"/>
      <w:szCs w:val="20"/>
    </w:rPr>
  </w:style>
  <w:style w:type="paragraph" w:styleId="a9">
    <w:name w:val="header"/>
    <w:basedOn w:val="a"/>
    <w:link w:val="aa"/>
    <w:rsid w:val="00E906CB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6"/>
      <w:szCs w:val="20"/>
      <w:lang w:val="en-GB"/>
    </w:rPr>
  </w:style>
  <w:style w:type="character" w:customStyle="1" w:styleId="aa">
    <w:name w:val="Верхний колонтитул Знак"/>
    <w:basedOn w:val="a0"/>
    <w:link w:val="a9"/>
    <w:rsid w:val="00E906CB"/>
    <w:rPr>
      <w:rFonts w:ascii="Times New Roman" w:eastAsia="Times New Roman" w:hAnsi="Times New Roman" w:cs="Times New Roman"/>
      <w:sz w:val="26"/>
      <w:szCs w:val="20"/>
      <w:lang w:val="en-GB"/>
    </w:rPr>
  </w:style>
  <w:style w:type="paragraph" w:customStyle="1" w:styleId="ConsPlusNormal">
    <w:name w:val="ConsPlusNormal"/>
    <w:rsid w:val="007820F9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18"/>
      <w:szCs w:val="18"/>
    </w:rPr>
  </w:style>
  <w:style w:type="paragraph" w:customStyle="1" w:styleId="ConsPlusTitle">
    <w:name w:val="ConsPlusTitle"/>
    <w:rsid w:val="00EA3AD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b">
    <w:name w:val="Normal (Web)"/>
    <w:basedOn w:val="a"/>
    <w:rsid w:val="00193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Основной текст (3)_"/>
    <w:link w:val="30"/>
    <w:rsid w:val="00F34D8E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31">
    <w:name w:val="Основной текст (3) + Не полужирный"/>
    <w:aliases w:val="Курсив"/>
    <w:rsid w:val="00F34D8E"/>
    <w:rPr>
      <w:rFonts w:ascii="Times New Roman" w:hAnsi="Times New Roman" w:cs="Times New Roman"/>
      <w:b/>
      <w:bCs/>
      <w:i/>
      <w:iCs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F34D8E"/>
    <w:pPr>
      <w:widowControl w:val="0"/>
      <w:shd w:val="clear" w:color="auto" w:fill="FFFFFF"/>
      <w:spacing w:after="300" w:line="240" w:lineRule="atLeast"/>
      <w:ind w:hanging="1400"/>
      <w:jc w:val="right"/>
    </w:pPr>
    <w:rPr>
      <w:rFonts w:ascii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56D63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B56D63"/>
    <w:rPr>
      <w:rFonts w:ascii="Times New Roman" w:eastAsia="Times New Roman" w:hAnsi="Times New Roman" w:cs="Times New Roman"/>
      <w:b/>
      <w:sz w:val="36"/>
      <w:szCs w:val="20"/>
    </w:rPr>
  </w:style>
  <w:style w:type="paragraph" w:styleId="a5">
    <w:name w:val="List Paragraph"/>
    <w:basedOn w:val="a"/>
    <w:uiPriority w:val="34"/>
    <w:qFormat/>
    <w:rsid w:val="0019572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6A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6AC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DC40BF"/>
  </w:style>
  <w:style w:type="paragraph" w:customStyle="1" w:styleId="ConsNonformat">
    <w:name w:val="ConsNonformat"/>
    <w:rsid w:val="00E914E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734A17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20"/>
      <w:szCs w:val="20"/>
    </w:rPr>
  </w:style>
  <w:style w:type="paragraph" w:styleId="a9">
    <w:name w:val="header"/>
    <w:basedOn w:val="a"/>
    <w:link w:val="aa"/>
    <w:rsid w:val="00E906CB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6"/>
      <w:szCs w:val="20"/>
      <w:lang w:val="en-GB"/>
    </w:rPr>
  </w:style>
  <w:style w:type="character" w:customStyle="1" w:styleId="aa">
    <w:name w:val="Верхний колонтитул Знак"/>
    <w:basedOn w:val="a0"/>
    <w:link w:val="a9"/>
    <w:rsid w:val="00E906CB"/>
    <w:rPr>
      <w:rFonts w:ascii="Times New Roman" w:eastAsia="Times New Roman" w:hAnsi="Times New Roman" w:cs="Times New Roman"/>
      <w:sz w:val="26"/>
      <w:szCs w:val="20"/>
      <w:lang w:val="en-GB"/>
    </w:rPr>
  </w:style>
  <w:style w:type="paragraph" w:customStyle="1" w:styleId="ConsPlusNormal">
    <w:name w:val="ConsPlusNormal"/>
    <w:rsid w:val="007820F9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18"/>
      <w:szCs w:val="18"/>
    </w:rPr>
  </w:style>
  <w:style w:type="paragraph" w:customStyle="1" w:styleId="ConsPlusTitle">
    <w:name w:val="ConsPlusTitle"/>
    <w:rsid w:val="00EA3AD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b">
    <w:name w:val="Normal (Web)"/>
    <w:basedOn w:val="a"/>
    <w:rsid w:val="00193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Основной текст (3)_"/>
    <w:link w:val="30"/>
    <w:rsid w:val="00F34D8E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31">
    <w:name w:val="Основной текст (3) + Не полужирный"/>
    <w:aliases w:val="Курсив"/>
    <w:rsid w:val="00F34D8E"/>
    <w:rPr>
      <w:rFonts w:ascii="Times New Roman" w:hAnsi="Times New Roman" w:cs="Times New Roman"/>
      <w:b/>
      <w:bCs/>
      <w:i/>
      <w:iCs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F34D8E"/>
    <w:pPr>
      <w:widowControl w:val="0"/>
      <w:shd w:val="clear" w:color="auto" w:fill="FFFFFF"/>
      <w:spacing w:after="300" w:line="240" w:lineRule="atLeast"/>
      <w:ind w:hanging="1400"/>
      <w:jc w:val="right"/>
    </w:pPr>
    <w:rPr>
      <w:rFonts w:ascii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6;&#1045;&#1064;&#1045;&#1053;&#1048;&#104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B537B-9506-41D3-8C3C-99D341581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0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2020-11-19T11:55:00Z</cp:lastPrinted>
  <dcterms:created xsi:type="dcterms:W3CDTF">2020-11-23T05:41:00Z</dcterms:created>
  <dcterms:modified xsi:type="dcterms:W3CDTF">2020-11-23T05:41:00Z</dcterms:modified>
</cp:coreProperties>
</file>